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C2097" w14:textId="77777777" w:rsidR="001B24F9" w:rsidRDefault="001B24F9" w:rsidP="001B24F9">
      <w:pPr>
        <w:ind w:left="3540" w:firstLine="708"/>
        <w:jc w:val="center"/>
        <w:rPr>
          <w:bCs/>
          <w:i/>
          <w:sz w:val="24"/>
          <w:szCs w:val="24"/>
        </w:rPr>
      </w:pPr>
      <w:r w:rsidRPr="001D21A5">
        <w:rPr>
          <w:bCs/>
          <w:i/>
          <w:sz w:val="24"/>
          <w:szCs w:val="24"/>
        </w:rPr>
        <w:t xml:space="preserve">Załącznik nr </w:t>
      </w:r>
      <w:r>
        <w:rPr>
          <w:bCs/>
          <w:i/>
          <w:sz w:val="24"/>
          <w:szCs w:val="24"/>
        </w:rPr>
        <w:t>3</w:t>
      </w:r>
    </w:p>
    <w:p w14:paraId="717B38D0" w14:textId="77777777" w:rsidR="001B24F9" w:rsidRDefault="001B24F9" w:rsidP="001B24F9">
      <w:pPr>
        <w:ind w:left="3540" w:firstLine="708"/>
        <w:jc w:val="center"/>
        <w:rPr>
          <w:bCs/>
          <w:i/>
          <w:sz w:val="24"/>
          <w:szCs w:val="24"/>
        </w:rPr>
      </w:pPr>
    </w:p>
    <w:p w14:paraId="1F3F7C59" w14:textId="77777777" w:rsidR="001B24F9" w:rsidRDefault="001B24F9" w:rsidP="001B24F9">
      <w:pPr>
        <w:ind w:left="3540" w:firstLine="708"/>
        <w:jc w:val="center"/>
        <w:rPr>
          <w:bCs/>
          <w:i/>
          <w:sz w:val="24"/>
          <w:szCs w:val="24"/>
        </w:rPr>
      </w:pPr>
    </w:p>
    <w:p w14:paraId="619234AD" w14:textId="77777777" w:rsidR="001B24F9" w:rsidRDefault="001B24F9" w:rsidP="001B24F9">
      <w:pPr>
        <w:ind w:left="3540" w:firstLine="708"/>
        <w:jc w:val="center"/>
        <w:rPr>
          <w:bCs/>
          <w:i/>
          <w:sz w:val="24"/>
          <w:szCs w:val="24"/>
        </w:rPr>
      </w:pPr>
    </w:p>
    <w:p w14:paraId="40FBC297" w14:textId="77777777" w:rsidR="001B24F9" w:rsidRPr="00A1392D" w:rsidRDefault="001B24F9" w:rsidP="001B24F9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  <w:t>………………, dnia……………...</w:t>
      </w:r>
    </w:p>
    <w:p w14:paraId="1564EA5B" w14:textId="77777777" w:rsidR="001B24F9" w:rsidRDefault="001B24F9" w:rsidP="001B24F9">
      <w:pPr>
        <w:rPr>
          <w:bCs/>
          <w:iCs/>
          <w:sz w:val="24"/>
          <w:szCs w:val="24"/>
        </w:rPr>
      </w:pPr>
    </w:p>
    <w:p w14:paraId="5B7F742E" w14:textId="77777777" w:rsidR="001B24F9" w:rsidRDefault="001B24F9" w:rsidP="001B24F9">
      <w:pPr>
        <w:rPr>
          <w:bCs/>
          <w:iCs/>
          <w:sz w:val="24"/>
          <w:szCs w:val="24"/>
        </w:rPr>
      </w:pPr>
    </w:p>
    <w:p w14:paraId="439901B8" w14:textId="77777777" w:rsidR="001B24F9" w:rsidRPr="00A1392D" w:rsidRDefault="001B24F9" w:rsidP="001B24F9">
      <w:pPr>
        <w:spacing w:line="276" w:lineRule="auto"/>
        <w:ind w:firstLine="5670"/>
        <w:rPr>
          <w:b/>
          <w:iCs/>
          <w:szCs w:val="26"/>
        </w:rPr>
      </w:pPr>
      <w:r w:rsidRPr="00A1392D">
        <w:rPr>
          <w:b/>
          <w:iCs/>
          <w:szCs w:val="26"/>
        </w:rPr>
        <w:t>Krajowe Biuro Wyborcze</w:t>
      </w:r>
    </w:p>
    <w:p w14:paraId="5FE3D718" w14:textId="77777777" w:rsidR="001B24F9" w:rsidRPr="00A1392D" w:rsidRDefault="001B24F9" w:rsidP="001B24F9">
      <w:pPr>
        <w:spacing w:line="276" w:lineRule="auto"/>
        <w:ind w:firstLine="5670"/>
        <w:rPr>
          <w:b/>
          <w:iCs/>
          <w:szCs w:val="26"/>
        </w:rPr>
      </w:pPr>
      <w:r w:rsidRPr="00A1392D">
        <w:rPr>
          <w:b/>
          <w:iCs/>
          <w:szCs w:val="26"/>
        </w:rPr>
        <w:t xml:space="preserve">Delegatura w Radomiu </w:t>
      </w:r>
    </w:p>
    <w:p w14:paraId="42BF9919" w14:textId="77777777" w:rsidR="001B24F9" w:rsidRPr="00A1392D" w:rsidRDefault="001B24F9" w:rsidP="001B24F9">
      <w:pPr>
        <w:spacing w:line="276" w:lineRule="auto"/>
        <w:ind w:firstLine="5670"/>
        <w:rPr>
          <w:b/>
          <w:iCs/>
          <w:szCs w:val="26"/>
        </w:rPr>
      </w:pPr>
      <w:r w:rsidRPr="00A1392D">
        <w:rPr>
          <w:b/>
          <w:iCs/>
          <w:szCs w:val="26"/>
        </w:rPr>
        <w:t>ul. Żeromskiego 53, pok. 154</w:t>
      </w:r>
    </w:p>
    <w:p w14:paraId="4B6124B4" w14:textId="77777777" w:rsidR="001B24F9" w:rsidRDefault="001B24F9" w:rsidP="001B24F9">
      <w:pPr>
        <w:spacing w:line="276" w:lineRule="auto"/>
        <w:ind w:firstLine="5670"/>
        <w:rPr>
          <w:b/>
          <w:iCs/>
          <w:szCs w:val="26"/>
        </w:rPr>
      </w:pPr>
      <w:r w:rsidRPr="00A1392D">
        <w:rPr>
          <w:b/>
          <w:iCs/>
          <w:szCs w:val="26"/>
        </w:rPr>
        <w:t xml:space="preserve">26 – 600 Radom </w:t>
      </w:r>
    </w:p>
    <w:p w14:paraId="68C9F850" w14:textId="77777777" w:rsidR="001B24F9" w:rsidRDefault="001B24F9" w:rsidP="001B24F9">
      <w:pPr>
        <w:spacing w:line="276" w:lineRule="auto"/>
        <w:ind w:firstLine="5670"/>
        <w:rPr>
          <w:b/>
          <w:iCs/>
          <w:szCs w:val="26"/>
        </w:rPr>
      </w:pPr>
    </w:p>
    <w:p w14:paraId="2747F69F" w14:textId="77777777" w:rsidR="001B24F9" w:rsidRDefault="001B24F9" w:rsidP="001B24F9">
      <w:pPr>
        <w:spacing w:line="276" w:lineRule="auto"/>
        <w:jc w:val="center"/>
        <w:rPr>
          <w:b/>
          <w:iCs/>
          <w:szCs w:val="26"/>
        </w:rPr>
      </w:pPr>
      <w:r>
        <w:rPr>
          <w:b/>
          <w:iCs/>
          <w:szCs w:val="26"/>
        </w:rPr>
        <w:t>WNIOSEK</w:t>
      </w:r>
    </w:p>
    <w:p w14:paraId="0ECCF846" w14:textId="77777777" w:rsidR="001B24F9" w:rsidRDefault="001B24F9" w:rsidP="001B24F9">
      <w:pPr>
        <w:spacing w:line="276" w:lineRule="auto"/>
        <w:jc w:val="center"/>
        <w:rPr>
          <w:b/>
          <w:iCs/>
          <w:szCs w:val="26"/>
        </w:rPr>
      </w:pPr>
      <w:r>
        <w:rPr>
          <w:b/>
          <w:iCs/>
          <w:szCs w:val="26"/>
        </w:rPr>
        <w:t>O ZAKUP SKŁADNIKA MAJĄTKU RUCHOMEGO</w:t>
      </w:r>
    </w:p>
    <w:p w14:paraId="685D45FB" w14:textId="77777777" w:rsidR="001B24F9" w:rsidRDefault="001B24F9" w:rsidP="001B24F9">
      <w:pPr>
        <w:spacing w:line="276" w:lineRule="auto"/>
        <w:jc w:val="center"/>
        <w:rPr>
          <w:b/>
          <w:iCs/>
          <w:szCs w:val="26"/>
        </w:rPr>
      </w:pPr>
    </w:p>
    <w:p w14:paraId="5D52A2FF" w14:textId="77777777" w:rsidR="001B24F9" w:rsidRPr="00707742" w:rsidRDefault="001B24F9" w:rsidP="001B24F9">
      <w:pPr>
        <w:pStyle w:val="Akapitzlist"/>
        <w:numPr>
          <w:ilvl w:val="0"/>
          <w:numId w:val="3"/>
        </w:numPr>
        <w:spacing w:line="276" w:lineRule="auto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Imię i Nazwisko</w:t>
      </w:r>
    </w:p>
    <w:p w14:paraId="4643F14B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…………………………………………</w:t>
      </w:r>
    </w:p>
    <w:p w14:paraId="378CB039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Adres:…………………………………….………………………………..</w:t>
      </w:r>
    </w:p>
    <w:p w14:paraId="2B515CB7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Telefon kontaktowy:……………………</w:t>
      </w:r>
    </w:p>
    <w:p w14:paraId="6B5EA26F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e-mail:…………………………………..</w:t>
      </w:r>
    </w:p>
    <w:p w14:paraId="288A60E1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</w:p>
    <w:p w14:paraId="5FB36896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Nazwa i adres wnioskodawcy(gdy nabywcą jest firma)</w:t>
      </w:r>
    </w:p>
    <w:p w14:paraId="00C01BF6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FD5B32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NIP:…………………………………….</w:t>
      </w:r>
    </w:p>
    <w:p w14:paraId="66A07B28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REGON:………………………………..</w:t>
      </w:r>
    </w:p>
    <w:p w14:paraId="35A1ABB6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Telefon kontaktowy:……………………</w:t>
      </w:r>
    </w:p>
    <w:p w14:paraId="16453A77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e-mail:…………………………………..</w:t>
      </w:r>
    </w:p>
    <w:p w14:paraId="78E0966F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</w:p>
    <w:p w14:paraId="5AF80ACC" w14:textId="77777777" w:rsidR="001B24F9" w:rsidRPr="00707742" w:rsidRDefault="001B24F9" w:rsidP="001B24F9">
      <w:pPr>
        <w:pStyle w:val="Akapitzlist"/>
        <w:numPr>
          <w:ilvl w:val="0"/>
          <w:numId w:val="3"/>
        </w:numPr>
        <w:spacing w:line="276" w:lineRule="auto"/>
        <w:jc w:val="both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W odpowiedzi na zgłoszenie z dnia………….r. w sprawie sprzedaży zbędnych</w:t>
      </w:r>
      <w:r>
        <w:rPr>
          <w:bCs/>
          <w:iCs/>
          <w:sz w:val="24"/>
          <w:szCs w:val="24"/>
        </w:rPr>
        <w:br/>
      </w:r>
      <w:r w:rsidRPr="00707742">
        <w:rPr>
          <w:bCs/>
          <w:iCs/>
          <w:sz w:val="24"/>
          <w:szCs w:val="24"/>
        </w:rPr>
        <w:t xml:space="preserve">i zużytych składników rzeczowych majątku ruchomego wnoszę o zakup niżej wymienionych składników. </w:t>
      </w:r>
    </w:p>
    <w:p w14:paraId="78C3124B" w14:textId="77777777" w:rsidR="001B24F9" w:rsidRPr="00707742" w:rsidRDefault="001B24F9" w:rsidP="001B24F9">
      <w:pPr>
        <w:pStyle w:val="Akapitzlist"/>
        <w:spacing w:line="276" w:lineRule="auto"/>
        <w:jc w:val="both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Wskazanie składników majątku ruchomego (lp. nazwa składnika majątku ruchomego, nr inwentarzowy, ilość, cena jednostkowa brutto)</w:t>
      </w:r>
    </w:p>
    <w:p w14:paraId="6EA1AD72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87E553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Oświadczam, że osobiście zapoznałem/-</w:t>
      </w:r>
      <w:proofErr w:type="spellStart"/>
      <w:r w:rsidRPr="00707742">
        <w:rPr>
          <w:bCs/>
          <w:iCs/>
          <w:sz w:val="24"/>
          <w:szCs w:val="24"/>
        </w:rPr>
        <w:t>am</w:t>
      </w:r>
      <w:proofErr w:type="spellEnd"/>
      <w:r w:rsidRPr="00707742">
        <w:rPr>
          <w:bCs/>
          <w:iCs/>
          <w:sz w:val="24"/>
          <w:szCs w:val="24"/>
        </w:rPr>
        <w:t xml:space="preserve"> się ze stanem technicznym</w:t>
      </w:r>
      <w:r>
        <w:rPr>
          <w:bCs/>
          <w:iCs/>
          <w:sz w:val="24"/>
          <w:szCs w:val="24"/>
        </w:rPr>
        <w:t xml:space="preserve"> nabywanych składników i</w:t>
      </w:r>
      <w:r w:rsidRPr="00707742">
        <w:rPr>
          <w:bCs/>
          <w:iCs/>
          <w:sz w:val="24"/>
          <w:szCs w:val="24"/>
        </w:rPr>
        <w:t xml:space="preserve"> nie będę wnosił/-</w:t>
      </w:r>
      <w:proofErr w:type="spellStart"/>
      <w:r w:rsidRPr="00707742">
        <w:rPr>
          <w:bCs/>
          <w:iCs/>
          <w:sz w:val="24"/>
          <w:szCs w:val="24"/>
        </w:rPr>
        <w:t>ła</w:t>
      </w:r>
      <w:proofErr w:type="spellEnd"/>
      <w:r w:rsidRPr="00707742">
        <w:rPr>
          <w:bCs/>
          <w:iCs/>
          <w:sz w:val="24"/>
          <w:szCs w:val="24"/>
        </w:rPr>
        <w:t xml:space="preserve"> zastrzeżeń przy jego odbiorze.</w:t>
      </w:r>
    </w:p>
    <w:p w14:paraId="3775852F" w14:textId="77777777" w:rsidR="001B24F9" w:rsidRPr="00707742" w:rsidRDefault="001B24F9" w:rsidP="001B24F9">
      <w:pPr>
        <w:pStyle w:val="Akapitzlist"/>
        <w:spacing w:line="276" w:lineRule="auto"/>
        <w:rPr>
          <w:bCs/>
          <w:iCs/>
          <w:sz w:val="24"/>
          <w:szCs w:val="24"/>
        </w:rPr>
      </w:pPr>
    </w:p>
    <w:p w14:paraId="3283225C" w14:textId="77777777" w:rsidR="001B24F9" w:rsidRDefault="001B24F9" w:rsidP="001B24F9">
      <w:pPr>
        <w:pStyle w:val="Akapitzlist"/>
        <w:spacing w:line="276" w:lineRule="auto"/>
        <w:jc w:val="both"/>
        <w:rPr>
          <w:bCs/>
          <w:iCs/>
          <w:sz w:val="24"/>
          <w:szCs w:val="24"/>
        </w:rPr>
      </w:pPr>
      <w:r w:rsidRPr="00707742">
        <w:rPr>
          <w:bCs/>
          <w:iCs/>
          <w:sz w:val="24"/>
          <w:szCs w:val="24"/>
        </w:rPr>
        <w:t>Jednocześnie zobowiązuję się do zapłacenia kwoty za w/w przedmiot w ciągu 7 dni od dnia powiadomienia mnie o pozytywnym rozpatrzeniu mojego wniosku.</w:t>
      </w:r>
    </w:p>
    <w:p w14:paraId="6BC9E56E" w14:textId="77777777" w:rsidR="001B24F9" w:rsidRDefault="001B24F9" w:rsidP="001B24F9">
      <w:pPr>
        <w:pStyle w:val="Akapitzlist"/>
        <w:spacing w:line="276" w:lineRule="auto"/>
        <w:jc w:val="both"/>
        <w:rPr>
          <w:bCs/>
          <w:iCs/>
          <w:sz w:val="24"/>
          <w:szCs w:val="24"/>
        </w:rPr>
      </w:pPr>
    </w:p>
    <w:p w14:paraId="3B73AE23" w14:textId="77777777" w:rsidR="001B24F9" w:rsidRPr="00707742" w:rsidRDefault="001B24F9" w:rsidP="001B24F9">
      <w:pPr>
        <w:pStyle w:val="Akapitzlist"/>
        <w:spacing w:line="276" w:lineRule="auto"/>
        <w:jc w:val="both"/>
        <w:rPr>
          <w:bCs/>
          <w:iCs/>
          <w:sz w:val="24"/>
          <w:szCs w:val="24"/>
        </w:rPr>
      </w:pPr>
    </w:p>
    <w:p w14:paraId="5FEC543F" w14:textId="77777777" w:rsidR="001B24F9" w:rsidRDefault="001B24F9" w:rsidP="001B24F9">
      <w:pPr>
        <w:pStyle w:val="Akapitzlist"/>
        <w:spacing w:line="276" w:lineRule="auto"/>
        <w:ind w:left="2136" w:firstLine="696"/>
        <w:jc w:val="both"/>
        <w:rPr>
          <w:bCs/>
          <w:iCs/>
          <w:szCs w:val="26"/>
        </w:rPr>
      </w:pPr>
      <w:r>
        <w:rPr>
          <w:bCs/>
          <w:iCs/>
          <w:szCs w:val="26"/>
        </w:rPr>
        <w:t>……………………………………………………………</w:t>
      </w:r>
    </w:p>
    <w:p w14:paraId="5CB944FC" w14:textId="1D8DA13D" w:rsidR="006328C6" w:rsidRPr="001B24F9" w:rsidRDefault="001B24F9" w:rsidP="001B24F9">
      <w:pPr>
        <w:pStyle w:val="Akapitzlist"/>
        <w:spacing w:line="276" w:lineRule="auto"/>
        <w:ind w:left="2832" w:firstLine="708"/>
        <w:jc w:val="center"/>
        <w:rPr>
          <w:bCs/>
          <w:iCs/>
          <w:sz w:val="24"/>
          <w:szCs w:val="24"/>
        </w:rPr>
      </w:pPr>
      <w:r w:rsidRPr="00481B0C">
        <w:rPr>
          <w:bCs/>
          <w:iCs/>
          <w:sz w:val="24"/>
          <w:szCs w:val="24"/>
        </w:rPr>
        <w:t>(</w:t>
      </w:r>
      <w:r>
        <w:rPr>
          <w:bCs/>
          <w:iCs/>
          <w:sz w:val="24"/>
          <w:szCs w:val="24"/>
        </w:rPr>
        <w:t>podpis Wnioskodawcy</w:t>
      </w:r>
      <w:r w:rsidRPr="00481B0C">
        <w:rPr>
          <w:bCs/>
          <w:iCs/>
          <w:sz w:val="24"/>
          <w:szCs w:val="24"/>
        </w:rPr>
        <w:t>)</w:t>
      </w:r>
    </w:p>
    <w:sectPr w:rsidR="006328C6" w:rsidRPr="001B24F9" w:rsidSect="00C01A84">
      <w:headerReference w:type="even" r:id="rId8"/>
      <w:headerReference w:type="default" r:id="rId9"/>
      <w:type w:val="continuous"/>
      <w:pgSz w:w="11907" w:h="16840" w:code="9"/>
      <w:pgMar w:top="1135" w:right="1417" w:bottom="709" w:left="1417" w:header="0" w:footer="0" w:gutter="0"/>
      <w:cols w:space="708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4E103" w14:textId="77777777" w:rsidR="00CB5101" w:rsidRDefault="00CB5101">
      <w:r>
        <w:separator/>
      </w:r>
    </w:p>
  </w:endnote>
  <w:endnote w:type="continuationSeparator" w:id="0">
    <w:p w14:paraId="7882EAB4" w14:textId="77777777" w:rsidR="00CB5101" w:rsidRDefault="00CB5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D24BD" w14:textId="77777777" w:rsidR="00CB5101" w:rsidRDefault="00CB5101">
      <w:r>
        <w:separator/>
      </w:r>
    </w:p>
  </w:footnote>
  <w:footnote w:type="continuationSeparator" w:id="0">
    <w:p w14:paraId="3736D57F" w14:textId="77777777" w:rsidR="00CB5101" w:rsidRDefault="00CB5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713A4" w14:textId="77777777" w:rsidR="00106D96" w:rsidRDefault="00DB114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1293D56" w14:textId="77777777" w:rsidR="00106D96" w:rsidRDefault="00106D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86DB7" w14:textId="77777777" w:rsidR="0000769F" w:rsidRDefault="0000769F">
    <w:pPr>
      <w:pStyle w:val="Nagwek"/>
      <w:framePr w:wrap="around" w:vAnchor="text" w:hAnchor="margin" w:xAlign="center" w:y="1"/>
      <w:spacing w:before="120" w:after="120"/>
      <w:rPr>
        <w:rStyle w:val="Numerstrony"/>
      </w:rPr>
    </w:pPr>
  </w:p>
  <w:p w14:paraId="7655BAFA" w14:textId="77777777" w:rsidR="00106D96" w:rsidRDefault="00106D96" w:rsidP="0000769F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317EC"/>
    <w:multiLevelType w:val="hybridMultilevel"/>
    <w:tmpl w:val="8430A6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66AAA"/>
    <w:multiLevelType w:val="hybridMultilevel"/>
    <w:tmpl w:val="617E8D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B0569"/>
    <w:multiLevelType w:val="hybridMultilevel"/>
    <w:tmpl w:val="9EBAB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777351">
    <w:abstractNumId w:val="2"/>
  </w:num>
  <w:num w:numId="2" w16cid:durableId="50926812">
    <w:abstractNumId w:val="0"/>
  </w:num>
  <w:num w:numId="3" w16cid:durableId="1534002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/>
  <w:attachedTemplate r:id="rId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96E"/>
    <w:rsid w:val="0000769F"/>
    <w:rsid w:val="000177AA"/>
    <w:rsid w:val="000200E9"/>
    <w:rsid w:val="00033854"/>
    <w:rsid w:val="00043B5B"/>
    <w:rsid w:val="000A4279"/>
    <w:rsid w:val="000D4292"/>
    <w:rsid w:val="00106D96"/>
    <w:rsid w:val="00142B97"/>
    <w:rsid w:val="001B24F9"/>
    <w:rsid w:val="001B297D"/>
    <w:rsid w:val="00211EF9"/>
    <w:rsid w:val="00225CD0"/>
    <w:rsid w:val="0026175F"/>
    <w:rsid w:val="0026288F"/>
    <w:rsid w:val="002D5B4C"/>
    <w:rsid w:val="003019FA"/>
    <w:rsid w:val="00321A25"/>
    <w:rsid w:val="003346B3"/>
    <w:rsid w:val="00335927"/>
    <w:rsid w:val="00345B60"/>
    <w:rsid w:val="00365F80"/>
    <w:rsid w:val="00424CC8"/>
    <w:rsid w:val="00453F6E"/>
    <w:rsid w:val="00470657"/>
    <w:rsid w:val="004978C6"/>
    <w:rsid w:val="004B393C"/>
    <w:rsid w:val="004C4813"/>
    <w:rsid w:val="004E73EE"/>
    <w:rsid w:val="00592552"/>
    <w:rsid w:val="005A7CD4"/>
    <w:rsid w:val="005D1A76"/>
    <w:rsid w:val="005E2067"/>
    <w:rsid w:val="006328C6"/>
    <w:rsid w:val="006A60F3"/>
    <w:rsid w:val="006B46B3"/>
    <w:rsid w:val="006C3541"/>
    <w:rsid w:val="006F296E"/>
    <w:rsid w:val="00717C68"/>
    <w:rsid w:val="00730D4E"/>
    <w:rsid w:val="00752087"/>
    <w:rsid w:val="007755B7"/>
    <w:rsid w:val="00824467"/>
    <w:rsid w:val="0083638F"/>
    <w:rsid w:val="008651EF"/>
    <w:rsid w:val="00894203"/>
    <w:rsid w:val="008B27D2"/>
    <w:rsid w:val="00933F2B"/>
    <w:rsid w:val="00936C94"/>
    <w:rsid w:val="009668A5"/>
    <w:rsid w:val="00991FA0"/>
    <w:rsid w:val="009B68F7"/>
    <w:rsid w:val="009B7973"/>
    <w:rsid w:val="00A07413"/>
    <w:rsid w:val="00A43D63"/>
    <w:rsid w:val="00A735A9"/>
    <w:rsid w:val="00A972C1"/>
    <w:rsid w:val="00AA3DD7"/>
    <w:rsid w:val="00AC01ED"/>
    <w:rsid w:val="00AD7323"/>
    <w:rsid w:val="00AE68EC"/>
    <w:rsid w:val="00B135A5"/>
    <w:rsid w:val="00B47483"/>
    <w:rsid w:val="00BA7C1F"/>
    <w:rsid w:val="00BB75F2"/>
    <w:rsid w:val="00BC4F97"/>
    <w:rsid w:val="00BD0DCD"/>
    <w:rsid w:val="00BD1851"/>
    <w:rsid w:val="00C01A84"/>
    <w:rsid w:val="00C205A5"/>
    <w:rsid w:val="00C47FE2"/>
    <w:rsid w:val="00C85FB9"/>
    <w:rsid w:val="00C8753A"/>
    <w:rsid w:val="00CB5101"/>
    <w:rsid w:val="00CE6501"/>
    <w:rsid w:val="00CF6DFE"/>
    <w:rsid w:val="00D31765"/>
    <w:rsid w:val="00D31FFC"/>
    <w:rsid w:val="00D524C1"/>
    <w:rsid w:val="00D714E0"/>
    <w:rsid w:val="00D77B1C"/>
    <w:rsid w:val="00D91B3B"/>
    <w:rsid w:val="00DB114F"/>
    <w:rsid w:val="00DB52CC"/>
    <w:rsid w:val="00DD27F0"/>
    <w:rsid w:val="00DF082C"/>
    <w:rsid w:val="00E13D60"/>
    <w:rsid w:val="00E15C4F"/>
    <w:rsid w:val="00EB3056"/>
    <w:rsid w:val="00EC1423"/>
    <w:rsid w:val="00EE4992"/>
    <w:rsid w:val="00F10E78"/>
    <w:rsid w:val="00F22498"/>
    <w:rsid w:val="00F30375"/>
    <w:rsid w:val="00F75C0A"/>
    <w:rsid w:val="00FC0482"/>
    <w:rsid w:val="00FC5B8E"/>
    <w:rsid w:val="00FD6872"/>
    <w:rsid w:val="00FE230B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180292"/>
  <w15:chartTrackingRefBased/>
  <w15:docId w15:val="{BFD8BADE-D524-49FF-AEEB-9068F8DA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6"/>
    </w:rPr>
  </w:style>
  <w:style w:type="paragraph" w:styleId="Nagwek1">
    <w:name w:val="heading 1"/>
    <w:basedOn w:val="Normalny"/>
    <w:next w:val="Normalny"/>
    <w:qFormat/>
    <w:pPr>
      <w:keepNext/>
      <w:overflowPunct/>
      <w:autoSpaceDE/>
      <w:autoSpaceDN/>
      <w:adjustRightInd/>
      <w:ind w:left="5670"/>
      <w:textAlignment w:val="auto"/>
      <w:outlineLvl w:val="0"/>
    </w:pPr>
    <w:rPr>
      <w:b/>
      <w:i/>
      <w:sz w:val="32"/>
    </w:rPr>
  </w:style>
  <w:style w:type="paragraph" w:styleId="Nagwek2">
    <w:name w:val="heading 2"/>
    <w:basedOn w:val="Normalny"/>
    <w:next w:val="Normalny"/>
    <w:qFormat/>
    <w:pPr>
      <w:keepNext/>
      <w:overflowPunct/>
      <w:autoSpaceDE/>
      <w:autoSpaceDN/>
      <w:adjustRightInd/>
      <w:spacing w:before="720"/>
      <w:ind w:left="5670"/>
      <w:textAlignment w:val="auto"/>
      <w:outlineLvl w:val="1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spacing w:before="240" w:line="360" w:lineRule="auto"/>
      <w:ind w:firstLine="708"/>
      <w:jc w:val="both"/>
    </w:pPr>
  </w:style>
  <w:style w:type="paragraph" w:styleId="Tekstpodstawowy">
    <w:name w:val="Body Text"/>
    <w:basedOn w:val="Normalny"/>
    <w:semiHidden/>
    <w:pPr>
      <w:ind w:right="6662"/>
      <w:jc w:val="center"/>
    </w:pPr>
    <w:rPr>
      <w:b/>
      <w:kern w:val="26"/>
      <w:sz w:val="28"/>
    </w:rPr>
  </w:style>
  <w:style w:type="character" w:customStyle="1" w:styleId="NagwekZnak">
    <w:name w:val="Nagłówek Znak"/>
    <w:basedOn w:val="Domylnaczcionkaakapitu"/>
    <w:link w:val="Nagwek"/>
    <w:uiPriority w:val="99"/>
    <w:rsid w:val="00752087"/>
    <w:rPr>
      <w:sz w:val="26"/>
    </w:rPr>
  </w:style>
  <w:style w:type="character" w:styleId="Hipercze">
    <w:name w:val="Hyperlink"/>
    <w:basedOn w:val="Domylnaczcionkaakapitu"/>
    <w:uiPriority w:val="99"/>
    <w:unhideWhenUsed/>
    <w:rsid w:val="0075208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52087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C205A5"/>
    <w:pPr>
      <w:overflowPunct w:val="0"/>
      <w:autoSpaceDE w:val="0"/>
      <w:autoSpaceDN w:val="0"/>
      <w:adjustRightInd w:val="0"/>
      <w:textAlignment w:val="baseline"/>
    </w:pPr>
    <w:rPr>
      <w:sz w:val="26"/>
    </w:rPr>
  </w:style>
  <w:style w:type="paragraph" w:styleId="Akapitzlist">
    <w:name w:val="List Paragraph"/>
    <w:basedOn w:val="Normalny"/>
    <w:uiPriority w:val="34"/>
    <w:qFormat/>
    <w:rsid w:val="005D1A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olina_Bielawska\Desktop\Szablon%20-%20Delegatur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C965B-2560-4331-B21B-7EE83874E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- Delegatura</Template>
  <TotalTime>1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Krajowe Biuro Wyborcze</vt:lpstr>
    </vt:vector>
  </TitlesOfParts>
  <Company>Krajowe Biuro Wyborcze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Krajowe Biuro Wyborcze</dc:title>
  <dc:subject/>
  <dc:creator>Karolina Bielawska</dc:creator>
  <cp:keywords/>
  <dc:description/>
  <cp:lastModifiedBy>Karolina Bielawska</cp:lastModifiedBy>
  <cp:revision>2</cp:revision>
  <cp:lastPrinted>2003-04-08T12:59:00Z</cp:lastPrinted>
  <dcterms:created xsi:type="dcterms:W3CDTF">2026-09-29T11:45:00Z</dcterms:created>
  <dcterms:modified xsi:type="dcterms:W3CDTF">2026-09-29T11:45:00Z</dcterms:modified>
</cp:coreProperties>
</file>