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9F7EFE" w14:textId="583C52A5" w:rsidR="0051520C" w:rsidRDefault="008A3332" w:rsidP="0051520C">
      <w:pPr>
        <w:ind w:left="3540" w:firstLine="708"/>
        <w:jc w:val="center"/>
        <w:rPr>
          <w:bCs/>
          <w:i/>
          <w:sz w:val="24"/>
          <w:szCs w:val="24"/>
        </w:rPr>
      </w:pPr>
      <w:bookmarkStart w:id="0" w:name="_Hlk241577875"/>
      <w:r>
        <w:rPr>
          <w:bCs/>
          <w:i/>
          <w:sz w:val="24"/>
          <w:szCs w:val="24"/>
        </w:rPr>
        <w:t xml:space="preserve"> </w:t>
      </w:r>
      <w:r w:rsidR="0051520C" w:rsidRPr="001D21A5">
        <w:rPr>
          <w:bCs/>
          <w:i/>
          <w:sz w:val="24"/>
          <w:szCs w:val="24"/>
        </w:rPr>
        <w:t>Załącznik nr 2</w:t>
      </w:r>
    </w:p>
    <w:p w14:paraId="0AD7954B" w14:textId="77777777" w:rsidR="0051520C" w:rsidRDefault="0051520C" w:rsidP="0051520C">
      <w:pPr>
        <w:ind w:left="3540" w:firstLine="708"/>
        <w:jc w:val="center"/>
        <w:rPr>
          <w:bCs/>
          <w:i/>
          <w:sz w:val="24"/>
          <w:szCs w:val="24"/>
        </w:rPr>
      </w:pPr>
    </w:p>
    <w:p w14:paraId="0B870882" w14:textId="77777777" w:rsidR="0051520C" w:rsidRDefault="0051520C" w:rsidP="0051520C">
      <w:pPr>
        <w:ind w:left="3540" w:firstLine="708"/>
        <w:jc w:val="center"/>
        <w:rPr>
          <w:bCs/>
          <w:i/>
          <w:sz w:val="24"/>
          <w:szCs w:val="24"/>
        </w:rPr>
      </w:pPr>
    </w:p>
    <w:p w14:paraId="565E27C9" w14:textId="77777777" w:rsidR="0051520C" w:rsidRDefault="0051520C" w:rsidP="0051520C">
      <w:pPr>
        <w:ind w:left="3540" w:firstLine="708"/>
        <w:jc w:val="center"/>
        <w:rPr>
          <w:bCs/>
          <w:i/>
          <w:sz w:val="24"/>
          <w:szCs w:val="24"/>
        </w:rPr>
      </w:pPr>
    </w:p>
    <w:p w14:paraId="75292B93" w14:textId="77777777" w:rsidR="0051520C" w:rsidRPr="00A1392D" w:rsidRDefault="0051520C" w:rsidP="0051520C">
      <w:pPr>
        <w:rPr>
          <w:bCs/>
          <w:iCs/>
          <w:sz w:val="24"/>
          <w:szCs w:val="24"/>
        </w:rPr>
      </w:pPr>
      <w:r w:rsidRPr="00A1392D">
        <w:rPr>
          <w:bCs/>
          <w:iCs/>
          <w:sz w:val="24"/>
          <w:szCs w:val="24"/>
        </w:rPr>
        <w:t>……………………………</w:t>
      </w:r>
      <w:r>
        <w:rPr>
          <w:bCs/>
          <w:iCs/>
          <w:sz w:val="24"/>
          <w:szCs w:val="24"/>
        </w:rPr>
        <w:t>…………..</w:t>
      </w:r>
      <w:r>
        <w:rPr>
          <w:bCs/>
          <w:iCs/>
          <w:sz w:val="24"/>
          <w:szCs w:val="24"/>
        </w:rPr>
        <w:tab/>
      </w:r>
      <w:r>
        <w:rPr>
          <w:bCs/>
          <w:iCs/>
          <w:sz w:val="24"/>
          <w:szCs w:val="24"/>
        </w:rPr>
        <w:tab/>
      </w:r>
      <w:r>
        <w:rPr>
          <w:bCs/>
          <w:iCs/>
          <w:sz w:val="24"/>
          <w:szCs w:val="24"/>
        </w:rPr>
        <w:tab/>
        <w:t>………………, dnia……………...</w:t>
      </w:r>
    </w:p>
    <w:p w14:paraId="47799346" w14:textId="77777777" w:rsidR="0051520C" w:rsidRDefault="0051520C" w:rsidP="0051520C">
      <w:pPr>
        <w:rPr>
          <w:bCs/>
          <w:iCs/>
          <w:sz w:val="24"/>
          <w:szCs w:val="24"/>
        </w:rPr>
      </w:pPr>
      <w:r w:rsidRPr="001D21A5">
        <w:rPr>
          <w:bCs/>
          <w:iCs/>
          <w:sz w:val="24"/>
          <w:szCs w:val="24"/>
        </w:rPr>
        <w:t>(</w:t>
      </w:r>
      <w:r>
        <w:rPr>
          <w:bCs/>
          <w:iCs/>
          <w:sz w:val="24"/>
          <w:szCs w:val="24"/>
        </w:rPr>
        <w:t>pieczęć jednostki składającej wniosek)</w:t>
      </w:r>
    </w:p>
    <w:p w14:paraId="1E13BB6D" w14:textId="77777777" w:rsidR="0051520C" w:rsidRDefault="0051520C" w:rsidP="0051520C">
      <w:pPr>
        <w:rPr>
          <w:bCs/>
          <w:iCs/>
          <w:sz w:val="24"/>
          <w:szCs w:val="24"/>
        </w:rPr>
      </w:pPr>
    </w:p>
    <w:p w14:paraId="7609F3A6" w14:textId="77777777" w:rsidR="0051520C" w:rsidRDefault="0051520C" w:rsidP="0051520C">
      <w:pPr>
        <w:rPr>
          <w:bCs/>
          <w:iCs/>
          <w:sz w:val="24"/>
          <w:szCs w:val="24"/>
        </w:rPr>
      </w:pPr>
    </w:p>
    <w:p w14:paraId="76D52A34" w14:textId="77777777" w:rsidR="0051520C" w:rsidRPr="00A1392D" w:rsidRDefault="0051520C" w:rsidP="0051520C">
      <w:pPr>
        <w:spacing w:line="276" w:lineRule="auto"/>
        <w:ind w:firstLine="5670"/>
        <w:rPr>
          <w:b/>
          <w:iCs/>
          <w:szCs w:val="26"/>
        </w:rPr>
      </w:pPr>
      <w:r w:rsidRPr="00A1392D">
        <w:rPr>
          <w:b/>
          <w:iCs/>
          <w:szCs w:val="26"/>
        </w:rPr>
        <w:t>Krajowe Biuro Wyborcze</w:t>
      </w:r>
    </w:p>
    <w:p w14:paraId="6AC0F351" w14:textId="77777777" w:rsidR="0051520C" w:rsidRPr="00A1392D" w:rsidRDefault="0051520C" w:rsidP="0051520C">
      <w:pPr>
        <w:spacing w:line="276" w:lineRule="auto"/>
        <w:ind w:firstLine="5670"/>
        <w:rPr>
          <w:b/>
          <w:iCs/>
          <w:szCs w:val="26"/>
        </w:rPr>
      </w:pPr>
      <w:r w:rsidRPr="00A1392D">
        <w:rPr>
          <w:b/>
          <w:iCs/>
          <w:szCs w:val="26"/>
        </w:rPr>
        <w:t xml:space="preserve">Delegatura w Radomiu </w:t>
      </w:r>
    </w:p>
    <w:p w14:paraId="07434FF5" w14:textId="77777777" w:rsidR="0051520C" w:rsidRPr="00A1392D" w:rsidRDefault="0051520C" w:rsidP="0051520C">
      <w:pPr>
        <w:spacing w:line="276" w:lineRule="auto"/>
        <w:ind w:firstLine="5670"/>
        <w:rPr>
          <w:b/>
          <w:iCs/>
          <w:szCs w:val="26"/>
        </w:rPr>
      </w:pPr>
      <w:r w:rsidRPr="00A1392D">
        <w:rPr>
          <w:b/>
          <w:iCs/>
          <w:szCs w:val="26"/>
        </w:rPr>
        <w:t>ul. Żeromskiego 53, pok. 154</w:t>
      </w:r>
    </w:p>
    <w:p w14:paraId="3C5F2233" w14:textId="77777777" w:rsidR="0051520C" w:rsidRDefault="0051520C" w:rsidP="0051520C">
      <w:pPr>
        <w:spacing w:line="276" w:lineRule="auto"/>
        <w:ind w:firstLine="5670"/>
        <w:rPr>
          <w:b/>
          <w:iCs/>
          <w:szCs w:val="26"/>
        </w:rPr>
      </w:pPr>
      <w:r w:rsidRPr="00A1392D">
        <w:rPr>
          <w:b/>
          <w:iCs/>
          <w:szCs w:val="26"/>
        </w:rPr>
        <w:t xml:space="preserve">26 – 600 Radom </w:t>
      </w:r>
    </w:p>
    <w:p w14:paraId="28AFE136" w14:textId="77777777" w:rsidR="0051520C" w:rsidRDefault="0051520C" w:rsidP="0051520C">
      <w:pPr>
        <w:spacing w:line="276" w:lineRule="auto"/>
        <w:ind w:firstLine="5670"/>
        <w:rPr>
          <w:b/>
          <w:iCs/>
          <w:szCs w:val="26"/>
        </w:rPr>
      </w:pPr>
    </w:p>
    <w:p w14:paraId="7E5F908E" w14:textId="77777777" w:rsidR="0051520C" w:rsidRDefault="0051520C" w:rsidP="0051520C">
      <w:pPr>
        <w:spacing w:line="276" w:lineRule="auto"/>
        <w:jc w:val="center"/>
        <w:rPr>
          <w:b/>
          <w:iCs/>
          <w:szCs w:val="26"/>
        </w:rPr>
      </w:pPr>
      <w:r>
        <w:rPr>
          <w:b/>
          <w:iCs/>
          <w:szCs w:val="26"/>
        </w:rPr>
        <w:t>WNIOSEK</w:t>
      </w:r>
    </w:p>
    <w:p w14:paraId="3339A3C7" w14:textId="77777777" w:rsidR="0051520C" w:rsidRDefault="0051520C" w:rsidP="0051520C">
      <w:pPr>
        <w:spacing w:line="276" w:lineRule="auto"/>
        <w:jc w:val="center"/>
        <w:rPr>
          <w:b/>
          <w:iCs/>
          <w:szCs w:val="26"/>
        </w:rPr>
      </w:pPr>
      <w:r>
        <w:rPr>
          <w:b/>
          <w:iCs/>
          <w:szCs w:val="26"/>
        </w:rPr>
        <w:t>O NIEODPŁATNE PRZEKAZANIE SKŁADNIKA MAJĄTKU RUCHOMEGO</w:t>
      </w:r>
    </w:p>
    <w:p w14:paraId="454CDD70" w14:textId="77777777" w:rsidR="0051520C" w:rsidRDefault="0051520C" w:rsidP="0051520C">
      <w:pPr>
        <w:spacing w:line="276" w:lineRule="auto"/>
        <w:jc w:val="center"/>
        <w:rPr>
          <w:b/>
          <w:iCs/>
          <w:szCs w:val="26"/>
        </w:rPr>
      </w:pPr>
    </w:p>
    <w:p w14:paraId="30D7EADA" w14:textId="77777777" w:rsidR="0051520C" w:rsidRDefault="0051520C" w:rsidP="0051520C">
      <w:pPr>
        <w:pStyle w:val="Akapitzlist"/>
        <w:numPr>
          <w:ilvl w:val="0"/>
          <w:numId w:val="3"/>
        </w:numPr>
        <w:spacing w:line="276" w:lineRule="auto"/>
        <w:rPr>
          <w:bCs/>
          <w:iCs/>
          <w:szCs w:val="26"/>
        </w:rPr>
      </w:pPr>
      <w:bookmarkStart w:id="1" w:name="_Hlk241568938"/>
      <w:r w:rsidRPr="00A1392D">
        <w:rPr>
          <w:bCs/>
          <w:iCs/>
          <w:szCs w:val="26"/>
        </w:rPr>
        <w:t>Nazwa i adres wnioskodawcy</w:t>
      </w:r>
    </w:p>
    <w:p w14:paraId="66598CE0" w14:textId="77777777" w:rsidR="0051520C" w:rsidRDefault="0051520C" w:rsidP="0051520C">
      <w:pPr>
        <w:pStyle w:val="Akapitzlist"/>
        <w:spacing w:line="276" w:lineRule="auto"/>
        <w:rPr>
          <w:bCs/>
          <w:iCs/>
          <w:szCs w:val="26"/>
        </w:rPr>
      </w:pPr>
      <w:r>
        <w:rPr>
          <w:bCs/>
          <w:iCs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47E6BDB" w14:textId="77777777" w:rsidR="0051520C" w:rsidRDefault="0051520C" w:rsidP="0051520C">
      <w:pPr>
        <w:pStyle w:val="Akapitzlist"/>
        <w:spacing w:line="276" w:lineRule="auto"/>
        <w:rPr>
          <w:bCs/>
          <w:iCs/>
          <w:szCs w:val="26"/>
        </w:rPr>
      </w:pPr>
      <w:r>
        <w:rPr>
          <w:bCs/>
          <w:iCs/>
          <w:szCs w:val="26"/>
        </w:rPr>
        <w:t>NIP:…………………………………….</w:t>
      </w:r>
    </w:p>
    <w:p w14:paraId="50FC7B69" w14:textId="77777777" w:rsidR="0051520C" w:rsidRDefault="0051520C" w:rsidP="0051520C">
      <w:pPr>
        <w:pStyle w:val="Akapitzlist"/>
        <w:spacing w:line="276" w:lineRule="auto"/>
        <w:rPr>
          <w:bCs/>
          <w:iCs/>
          <w:szCs w:val="26"/>
        </w:rPr>
      </w:pPr>
      <w:r>
        <w:rPr>
          <w:bCs/>
          <w:iCs/>
          <w:szCs w:val="26"/>
        </w:rPr>
        <w:t>REGON:………………………………..</w:t>
      </w:r>
    </w:p>
    <w:p w14:paraId="01175699" w14:textId="77777777" w:rsidR="0051520C" w:rsidRDefault="0051520C" w:rsidP="0051520C">
      <w:pPr>
        <w:pStyle w:val="Akapitzlist"/>
        <w:spacing w:line="276" w:lineRule="auto"/>
        <w:rPr>
          <w:bCs/>
          <w:iCs/>
          <w:szCs w:val="26"/>
        </w:rPr>
      </w:pPr>
      <w:r>
        <w:rPr>
          <w:bCs/>
          <w:iCs/>
          <w:szCs w:val="26"/>
        </w:rPr>
        <w:t>Telefon kontaktowy:……………………</w:t>
      </w:r>
    </w:p>
    <w:p w14:paraId="7761CAD3" w14:textId="77777777" w:rsidR="0051520C" w:rsidRDefault="0051520C" w:rsidP="0051520C">
      <w:pPr>
        <w:pStyle w:val="Akapitzlist"/>
        <w:spacing w:line="276" w:lineRule="auto"/>
        <w:rPr>
          <w:bCs/>
          <w:iCs/>
          <w:szCs w:val="26"/>
        </w:rPr>
      </w:pPr>
      <w:r>
        <w:rPr>
          <w:bCs/>
          <w:iCs/>
          <w:szCs w:val="26"/>
        </w:rPr>
        <w:t>e-mail:…………………………………..</w:t>
      </w:r>
    </w:p>
    <w:bookmarkEnd w:id="1"/>
    <w:p w14:paraId="7DAEF709" w14:textId="77777777" w:rsidR="0051520C" w:rsidRDefault="0051520C" w:rsidP="0051520C">
      <w:pPr>
        <w:pStyle w:val="Akapitzlist"/>
        <w:spacing w:line="276" w:lineRule="auto"/>
        <w:rPr>
          <w:bCs/>
          <w:iCs/>
          <w:szCs w:val="26"/>
        </w:rPr>
      </w:pPr>
    </w:p>
    <w:p w14:paraId="3C481FB6" w14:textId="77777777" w:rsidR="0051520C" w:rsidRDefault="0051520C" w:rsidP="0051520C">
      <w:pPr>
        <w:pStyle w:val="Akapitzlist"/>
        <w:numPr>
          <w:ilvl w:val="0"/>
          <w:numId w:val="3"/>
        </w:numPr>
        <w:spacing w:line="276" w:lineRule="auto"/>
        <w:jc w:val="both"/>
        <w:rPr>
          <w:bCs/>
          <w:iCs/>
          <w:szCs w:val="26"/>
        </w:rPr>
      </w:pPr>
      <w:r>
        <w:rPr>
          <w:bCs/>
          <w:iCs/>
          <w:szCs w:val="26"/>
        </w:rPr>
        <w:t>Wskazanie składników majątku ruchomego (lp. nazwa składnika majątku ruchomego, nr inwentarzowy)</w:t>
      </w:r>
    </w:p>
    <w:p w14:paraId="35F5644E" w14:textId="77777777" w:rsidR="0051520C" w:rsidRDefault="0051520C" w:rsidP="0051520C">
      <w:pPr>
        <w:pStyle w:val="Akapitzlist"/>
        <w:spacing w:line="276" w:lineRule="auto"/>
        <w:rPr>
          <w:bCs/>
          <w:iCs/>
          <w:szCs w:val="26"/>
        </w:rPr>
      </w:pPr>
      <w:r>
        <w:rPr>
          <w:bCs/>
          <w:iCs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215E05A" w14:textId="77777777" w:rsidR="0051520C" w:rsidRDefault="0051520C" w:rsidP="0051520C">
      <w:pPr>
        <w:pStyle w:val="Akapitzlist"/>
        <w:spacing w:line="276" w:lineRule="auto"/>
        <w:rPr>
          <w:bCs/>
          <w:iCs/>
          <w:szCs w:val="26"/>
        </w:rPr>
      </w:pPr>
    </w:p>
    <w:p w14:paraId="3C4C9245" w14:textId="77777777" w:rsidR="0051520C" w:rsidRDefault="0051520C" w:rsidP="0051520C">
      <w:pPr>
        <w:pStyle w:val="Akapitzlist"/>
        <w:numPr>
          <w:ilvl w:val="0"/>
          <w:numId w:val="3"/>
        </w:numPr>
        <w:spacing w:line="276" w:lineRule="auto"/>
        <w:jc w:val="both"/>
        <w:rPr>
          <w:bCs/>
          <w:iCs/>
          <w:szCs w:val="26"/>
        </w:rPr>
      </w:pPr>
      <w:r>
        <w:rPr>
          <w:bCs/>
          <w:iCs/>
          <w:szCs w:val="26"/>
        </w:rPr>
        <w:t>Uzasadnienie potrzeb i sposobu wykorzystania składnika rzeczowego majątku ruchomego</w:t>
      </w:r>
    </w:p>
    <w:p w14:paraId="60943609" w14:textId="77777777" w:rsidR="0051520C" w:rsidRDefault="0051520C" w:rsidP="0051520C">
      <w:pPr>
        <w:pStyle w:val="Akapitzlist"/>
        <w:spacing w:line="276" w:lineRule="auto"/>
        <w:rPr>
          <w:bCs/>
          <w:iCs/>
          <w:szCs w:val="26"/>
        </w:rPr>
      </w:pPr>
      <w:r>
        <w:rPr>
          <w:bCs/>
          <w:iCs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0E9D05C" w14:textId="77777777" w:rsidR="0051520C" w:rsidRDefault="0051520C" w:rsidP="0051520C">
      <w:pPr>
        <w:pStyle w:val="Akapitzlist"/>
        <w:numPr>
          <w:ilvl w:val="0"/>
          <w:numId w:val="3"/>
        </w:numPr>
        <w:spacing w:line="276" w:lineRule="auto"/>
        <w:jc w:val="both"/>
        <w:rPr>
          <w:bCs/>
          <w:iCs/>
          <w:szCs w:val="26"/>
        </w:rPr>
      </w:pPr>
      <w:r>
        <w:rPr>
          <w:bCs/>
          <w:iCs/>
          <w:szCs w:val="26"/>
        </w:rPr>
        <w:t xml:space="preserve">Oświadczam, że przekazany składnik rzeczowy majątku ruchomego zostanie odebrany w terminie i miejscu wskazanym w protokole zdawczo – odbiorczym, o którym mowa w § 38 ust. 6 </w:t>
      </w:r>
      <w:r w:rsidRPr="00481B0C">
        <w:rPr>
          <w:bCs/>
          <w:iCs/>
          <w:szCs w:val="26"/>
        </w:rPr>
        <w:t>Rozporządzenia Rady Ministrów z dnia 21</w:t>
      </w:r>
      <w:r>
        <w:rPr>
          <w:bCs/>
          <w:iCs/>
          <w:szCs w:val="26"/>
        </w:rPr>
        <w:t xml:space="preserve"> p</w:t>
      </w:r>
      <w:r w:rsidRPr="00481B0C">
        <w:rPr>
          <w:bCs/>
          <w:iCs/>
          <w:szCs w:val="26"/>
        </w:rPr>
        <w:t>aździernika 2019 r</w:t>
      </w:r>
      <w:r>
        <w:rPr>
          <w:bCs/>
          <w:iCs/>
          <w:szCs w:val="26"/>
        </w:rPr>
        <w:t>.</w:t>
      </w:r>
    </w:p>
    <w:p w14:paraId="14EB3224" w14:textId="77777777" w:rsidR="0051520C" w:rsidRDefault="0051520C" w:rsidP="0051520C">
      <w:pPr>
        <w:pStyle w:val="Akapitzlist"/>
        <w:spacing w:line="276" w:lineRule="auto"/>
        <w:jc w:val="both"/>
        <w:rPr>
          <w:bCs/>
          <w:iCs/>
          <w:szCs w:val="26"/>
        </w:rPr>
      </w:pPr>
    </w:p>
    <w:p w14:paraId="1DEF44F4" w14:textId="77777777" w:rsidR="0051520C" w:rsidRDefault="0051520C" w:rsidP="0051520C">
      <w:pPr>
        <w:pStyle w:val="Akapitzlist"/>
        <w:spacing w:line="276" w:lineRule="auto"/>
        <w:ind w:left="2136" w:firstLine="696"/>
        <w:jc w:val="both"/>
        <w:rPr>
          <w:bCs/>
          <w:iCs/>
          <w:szCs w:val="26"/>
        </w:rPr>
      </w:pPr>
      <w:r>
        <w:rPr>
          <w:bCs/>
          <w:iCs/>
          <w:szCs w:val="26"/>
        </w:rPr>
        <w:t>……………………………………………………………</w:t>
      </w:r>
    </w:p>
    <w:p w14:paraId="7F350F1E" w14:textId="77777777" w:rsidR="0051520C" w:rsidRDefault="0051520C" w:rsidP="0051520C">
      <w:pPr>
        <w:pStyle w:val="Akapitzlist"/>
        <w:spacing w:line="276" w:lineRule="auto"/>
        <w:ind w:left="2832" w:firstLine="708"/>
        <w:jc w:val="center"/>
        <w:rPr>
          <w:bCs/>
          <w:iCs/>
          <w:sz w:val="24"/>
          <w:szCs w:val="24"/>
        </w:rPr>
      </w:pPr>
      <w:r w:rsidRPr="00481B0C">
        <w:rPr>
          <w:bCs/>
          <w:iCs/>
          <w:sz w:val="24"/>
          <w:szCs w:val="24"/>
        </w:rPr>
        <w:t>(pieczątka imienna i podpis osoby reprezentującej Wnioskodawcę)</w:t>
      </w:r>
    </w:p>
    <w:bookmarkEnd w:id="0"/>
    <w:p w14:paraId="093379ED" w14:textId="276660E2" w:rsidR="00A36635" w:rsidRPr="0051520C" w:rsidRDefault="00A36635" w:rsidP="0051520C"/>
    <w:sectPr w:rsidR="00A36635" w:rsidRPr="0051520C" w:rsidSect="00C01A84">
      <w:headerReference w:type="even" r:id="rId8"/>
      <w:headerReference w:type="default" r:id="rId9"/>
      <w:type w:val="continuous"/>
      <w:pgSz w:w="11907" w:h="16840" w:code="9"/>
      <w:pgMar w:top="1135" w:right="1417" w:bottom="709" w:left="1417" w:header="0" w:footer="0" w:gutter="0"/>
      <w:cols w:space="708"/>
      <w:docGrid w:linePitch="3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F2A42B" w14:textId="77777777" w:rsidR="007C4847" w:rsidRDefault="007C4847">
      <w:r>
        <w:separator/>
      </w:r>
    </w:p>
  </w:endnote>
  <w:endnote w:type="continuationSeparator" w:id="0">
    <w:p w14:paraId="4BD87E8E" w14:textId="77777777" w:rsidR="007C4847" w:rsidRDefault="007C48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49EF05" w14:textId="77777777" w:rsidR="007C4847" w:rsidRDefault="007C4847">
      <w:r>
        <w:separator/>
      </w:r>
    </w:p>
  </w:footnote>
  <w:footnote w:type="continuationSeparator" w:id="0">
    <w:p w14:paraId="073FE1AD" w14:textId="77777777" w:rsidR="007C4847" w:rsidRDefault="007C48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8C7FA5" w14:textId="77777777" w:rsidR="00106D96" w:rsidRDefault="00DB114F">
    <w:pPr>
      <w:pStyle w:val="Nagwek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1</w:t>
    </w:r>
    <w:r>
      <w:rPr>
        <w:rStyle w:val="Numerstrony"/>
      </w:rPr>
      <w:fldChar w:fldCharType="end"/>
    </w:r>
  </w:p>
  <w:p w14:paraId="6F09DAE5" w14:textId="77777777" w:rsidR="00106D96" w:rsidRDefault="00106D9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34F727" w14:textId="77777777" w:rsidR="0000769F" w:rsidRDefault="0000769F">
    <w:pPr>
      <w:pStyle w:val="Nagwek"/>
      <w:framePr w:wrap="around" w:vAnchor="text" w:hAnchor="margin" w:xAlign="center" w:y="1"/>
      <w:spacing w:before="120" w:after="120"/>
      <w:rPr>
        <w:rStyle w:val="Numerstrony"/>
      </w:rPr>
    </w:pPr>
  </w:p>
  <w:p w14:paraId="42FA5900" w14:textId="77777777" w:rsidR="00106D96" w:rsidRDefault="00106D96" w:rsidP="0000769F">
    <w:pPr>
      <w:pStyle w:val="Nagwek"/>
      <w:spacing w:before="120" w:after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3317EC"/>
    <w:multiLevelType w:val="hybridMultilevel"/>
    <w:tmpl w:val="8430A6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6B0569"/>
    <w:multiLevelType w:val="hybridMultilevel"/>
    <w:tmpl w:val="9EBABE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FB36B7"/>
    <w:multiLevelType w:val="hybridMultilevel"/>
    <w:tmpl w:val="617E8D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1967568">
    <w:abstractNumId w:val="1"/>
  </w:num>
  <w:num w:numId="2" w16cid:durableId="674377690">
    <w:abstractNumId w:val="0"/>
  </w:num>
  <w:num w:numId="3" w16cid:durableId="14380589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2"/>
  <w:proofState w:spelling="clean"/>
  <w:attachedTemplate r:id="rId1"/>
  <w:defaultTabStop w:val="708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uppressTop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296E"/>
    <w:rsid w:val="0000769F"/>
    <w:rsid w:val="000177AA"/>
    <w:rsid w:val="00033854"/>
    <w:rsid w:val="00043B5B"/>
    <w:rsid w:val="000A4279"/>
    <w:rsid w:val="000D4292"/>
    <w:rsid w:val="000F175D"/>
    <w:rsid w:val="00106D96"/>
    <w:rsid w:val="00142B97"/>
    <w:rsid w:val="001B297D"/>
    <w:rsid w:val="00211EF9"/>
    <w:rsid w:val="00225CD0"/>
    <w:rsid w:val="0026175F"/>
    <w:rsid w:val="0026288F"/>
    <w:rsid w:val="002D5B4C"/>
    <w:rsid w:val="003019FA"/>
    <w:rsid w:val="00321A25"/>
    <w:rsid w:val="00322BC0"/>
    <w:rsid w:val="003346B3"/>
    <w:rsid w:val="00335927"/>
    <w:rsid w:val="00345B60"/>
    <w:rsid w:val="00365F80"/>
    <w:rsid w:val="00424CC8"/>
    <w:rsid w:val="00453F6E"/>
    <w:rsid w:val="00470657"/>
    <w:rsid w:val="004978C6"/>
    <w:rsid w:val="004B393C"/>
    <w:rsid w:val="004C4813"/>
    <w:rsid w:val="004D7B9C"/>
    <w:rsid w:val="004E64D8"/>
    <w:rsid w:val="004E73EE"/>
    <w:rsid w:val="0051520C"/>
    <w:rsid w:val="00592552"/>
    <w:rsid w:val="005D022D"/>
    <w:rsid w:val="005D1A76"/>
    <w:rsid w:val="005E2067"/>
    <w:rsid w:val="006328C6"/>
    <w:rsid w:val="006A0BB4"/>
    <w:rsid w:val="006A60F3"/>
    <w:rsid w:val="006B46B3"/>
    <w:rsid w:val="006C3541"/>
    <w:rsid w:val="006F296E"/>
    <w:rsid w:val="00717C68"/>
    <w:rsid w:val="00730D4E"/>
    <w:rsid w:val="00732E4D"/>
    <w:rsid w:val="00752087"/>
    <w:rsid w:val="007755B7"/>
    <w:rsid w:val="007A4B43"/>
    <w:rsid w:val="007C4847"/>
    <w:rsid w:val="00800870"/>
    <w:rsid w:val="00824467"/>
    <w:rsid w:val="0083638F"/>
    <w:rsid w:val="008651EF"/>
    <w:rsid w:val="00894203"/>
    <w:rsid w:val="008A3332"/>
    <w:rsid w:val="008A3FDE"/>
    <w:rsid w:val="008B27D2"/>
    <w:rsid w:val="00933F2B"/>
    <w:rsid w:val="00936C94"/>
    <w:rsid w:val="009613A7"/>
    <w:rsid w:val="009668A5"/>
    <w:rsid w:val="00991FA0"/>
    <w:rsid w:val="009B7973"/>
    <w:rsid w:val="009E4AB1"/>
    <w:rsid w:val="00A07413"/>
    <w:rsid w:val="00A36635"/>
    <w:rsid w:val="00A43D63"/>
    <w:rsid w:val="00A47C58"/>
    <w:rsid w:val="00A6486C"/>
    <w:rsid w:val="00A735A9"/>
    <w:rsid w:val="00A972C1"/>
    <w:rsid w:val="00AC01ED"/>
    <w:rsid w:val="00AC1415"/>
    <w:rsid w:val="00AD7323"/>
    <w:rsid w:val="00AE68EC"/>
    <w:rsid w:val="00B135A5"/>
    <w:rsid w:val="00B47483"/>
    <w:rsid w:val="00B47B81"/>
    <w:rsid w:val="00B94D72"/>
    <w:rsid w:val="00BA7C1F"/>
    <w:rsid w:val="00BB75F2"/>
    <w:rsid w:val="00BC4F97"/>
    <w:rsid w:val="00BD1851"/>
    <w:rsid w:val="00BE53AE"/>
    <w:rsid w:val="00C01A84"/>
    <w:rsid w:val="00C205A5"/>
    <w:rsid w:val="00C47FE2"/>
    <w:rsid w:val="00C64CEA"/>
    <w:rsid w:val="00C85FB9"/>
    <w:rsid w:val="00C8753A"/>
    <w:rsid w:val="00CF6DFE"/>
    <w:rsid w:val="00D2159D"/>
    <w:rsid w:val="00D31FFC"/>
    <w:rsid w:val="00D35388"/>
    <w:rsid w:val="00D524C1"/>
    <w:rsid w:val="00D6441E"/>
    <w:rsid w:val="00D64F9B"/>
    <w:rsid w:val="00D714E0"/>
    <w:rsid w:val="00D77B1C"/>
    <w:rsid w:val="00D91B3B"/>
    <w:rsid w:val="00DB114F"/>
    <w:rsid w:val="00DB52CC"/>
    <w:rsid w:val="00DD27F0"/>
    <w:rsid w:val="00DE2570"/>
    <w:rsid w:val="00DF082C"/>
    <w:rsid w:val="00E13D60"/>
    <w:rsid w:val="00E15C4F"/>
    <w:rsid w:val="00E42395"/>
    <w:rsid w:val="00E449F4"/>
    <w:rsid w:val="00E97FB4"/>
    <w:rsid w:val="00EB3056"/>
    <w:rsid w:val="00EC1423"/>
    <w:rsid w:val="00EE4992"/>
    <w:rsid w:val="00F10E78"/>
    <w:rsid w:val="00F22498"/>
    <w:rsid w:val="00F30375"/>
    <w:rsid w:val="00F37EF4"/>
    <w:rsid w:val="00F56554"/>
    <w:rsid w:val="00F75C0A"/>
    <w:rsid w:val="00FC0482"/>
    <w:rsid w:val="00FC5B8E"/>
    <w:rsid w:val="00FD6872"/>
    <w:rsid w:val="00FE230B"/>
    <w:rsid w:val="00FF7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227BCE"/>
  <w15:chartTrackingRefBased/>
  <w15:docId w15:val="{BFD8BADE-D524-49FF-AEEB-9068F8DA2D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1520C"/>
    <w:pPr>
      <w:overflowPunct w:val="0"/>
      <w:autoSpaceDE w:val="0"/>
      <w:autoSpaceDN w:val="0"/>
      <w:adjustRightInd w:val="0"/>
      <w:textAlignment w:val="baseline"/>
    </w:pPr>
    <w:rPr>
      <w:sz w:val="26"/>
    </w:rPr>
  </w:style>
  <w:style w:type="paragraph" w:styleId="Nagwek1">
    <w:name w:val="heading 1"/>
    <w:basedOn w:val="Normalny"/>
    <w:next w:val="Normalny"/>
    <w:qFormat/>
    <w:pPr>
      <w:keepNext/>
      <w:overflowPunct/>
      <w:autoSpaceDE/>
      <w:autoSpaceDN/>
      <w:adjustRightInd/>
      <w:ind w:left="5670"/>
      <w:textAlignment w:val="auto"/>
      <w:outlineLvl w:val="0"/>
    </w:pPr>
    <w:rPr>
      <w:b/>
      <w:i/>
      <w:sz w:val="32"/>
    </w:rPr>
  </w:style>
  <w:style w:type="paragraph" w:styleId="Nagwek2">
    <w:name w:val="heading 2"/>
    <w:basedOn w:val="Normalny"/>
    <w:next w:val="Normalny"/>
    <w:qFormat/>
    <w:pPr>
      <w:keepNext/>
      <w:overflowPunct/>
      <w:autoSpaceDE/>
      <w:autoSpaceDN/>
      <w:adjustRightInd/>
      <w:spacing w:before="720"/>
      <w:ind w:left="5670"/>
      <w:textAlignment w:val="auto"/>
      <w:outlineLvl w:val="1"/>
    </w:pPr>
    <w:rPr>
      <w:i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semiHidden/>
  </w:style>
  <w:style w:type="paragraph" w:styleId="Stopka">
    <w:name w:val="footer"/>
    <w:basedOn w:val="Normalny"/>
    <w:semiHidden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semiHidden/>
    <w:pPr>
      <w:spacing w:before="240" w:line="360" w:lineRule="auto"/>
      <w:ind w:firstLine="708"/>
      <w:jc w:val="both"/>
    </w:pPr>
  </w:style>
  <w:style w:type="paragraph" w:styleId="Tekstpodstawowy">
    <w:name w:val="Body Text"/>
    <w:basedOn w:val="Normalny"/>
    <w:semiHidden/>
    <w:pPr>
      <w:ind w:right="6662"/>
      <w:jc w:val="center"/>
    </w:pPr>
    <w:rPr>
      <w:b/>
      <w:kern w:val="26"/>
      <w:sz w:val="28"/>
    </w:rPr>
  </w:style>
  <w:style w:type="character" w:customStyle="1" w:styleId="NagwekZnak">
    <w:name w:val="Nagłówek Znak"/>
    <w:basedOn w:val="Domylnaczcionkaakapitu"/>
    <w:link w:val="Nagwek"/>
    <w:uiPriority w:val="99"/>
    <w:rsid w:val="00752087"/>
    <w:rPr>
      <w:sz w:val="26"/>
    </w:rPr>
  </w:style>
  <w:style w:type="character" w:styleId="Hipercze">
    <w:name w:val="Hyperlink"/>
    <w:basedOn w:val="Domylnaczcionkaakapitu"/>
    <w:uiPriority w:val="99"/>
    <w:unhideWhenUsed/>
    <w:rsid w:val="00752087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752087"/>
    <w:rPr>
      <w:color w:val="605E5C"/>
      <w:shd w:val="clear" w:color="auto" w:fill="E1DFDD"/>
    </w:rPr>
  </w:style>
  <w:style w:type="paragraph" w:styleId="Bezodstpw">
    <w:name w:val="No Spacing"/>
    <w:uiPriority w:val="1"/>
    <w:qFormat/>
    <w:rsid w:val="00C205A5"/>
    <w:pPr>
      <w:overflowPunct w:val="0"/>
      <w:autoSpaceDE w:val="0"/>
      <w:autoSpaceDN w:val="0"/>
      <w:adjustRightInd w:val="0"/>
      <w:textAlignment w:val="baseline"/>
    </w:pPr>
    <w:rPr>
      <w:sz w:val="26"/>
    </w:rPr>
  </w:style>
  <w:style w:type="paragraph" w:styleId="Akapitzlist">
    <w:name w:val="List Paragraph"/>
    <w:basedOn w:val="Normalny"/>
    <w:uiPriority w:val="34"/>
    <w:qFormat/>
    <w:rsid w:val="005D1A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837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rolina_Bielawska\Desktop\Szablon%20-%20Delegatura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F8EEFE-E9F3-4718-85B3-E715EF7715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- Delegatura</Template>
  <TotalTime>1</TotalTime>
  <Pages>1</Pages>
  <Words>110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Szablon - Krajowe Biuro Wyborcze</vt:lpstr>
    </vt:vector>
  </TitlesOfParts>
  <Company>Krajowe Biuro Wyborcze</Company>
  <LinksUpToDate>false</LinksUpToDate>
  <CharactersWithSpaces>1170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Szablon - Krajowe Biuro Wyborcze</dc:title>
  <dc:subject/>
  <dc:creator>Karolina Bielawska</dc:creator>
  <cp:keywords/>
  <dc:description/>
  <cp:lastModifiedBy>Karolina Bielawska</cp:lastModifiedBy>
  <cp:revision>3</cp:revision>
  <cp:lastPrinted>2024-01-19T12:14:00Z</cp:lastPrinted>
  <dcterms:created xsi:type="dcterms:W3CDTF">2026-09-29T11:42:00Z</dcterms:created>
  <dcterms:modified xsi:type="dcterms:W3CDTF">2026-09-29T11:57:00Z</dcterms:modified>
</cp:coreProperties>
</file>